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49079" w14:textId="77777777" w:rsidR="00D21CF2" w:rsidRDefault="00D21CF2">
      <w:pPr>
        <w:rPr>
          <w:rFonts w:hAnsi="ＭＳ ゴシック"/>
        </w:rPr>
      </w:pPr>
      <w:r>
        <w:rPr>
          <w:rFonts w:hAnsi="ＭＳ ゴシック" w:hint="eastAsia"/>
        </w:rPr>
        <w:t>様式第</w:t>
      </w:r>
      <w:r>
        <w:rPr>
          <w:rFonts w:hAnsi="ＭＳ ゴシック"/>
        </w:rPr>
        <w:t>7</w:t>
      </w:r>
      <w:r>
        <w:rPr>
          <w:rFonts w:hAnsi="ＭＳ ゴシック" w:hint="eastAsia"/>
        </w:rPr>
        <w:t>号</w:t>
      </w:r>
      <w:r>
        <w:rPr>
          <w:rFonts w:hAnsi="ＭＳ ゴシック"/>
        </w:rPr>
        <w:t>(</w:t>
      </w:r>
      <w:r>
        <w:rPr>
          <w:rFonts w:hAnsi="ＭＳ ゴシック" w:hint="eastAsia"/>
        </w:rPr>
        <w:t>第</w:t>
      </w:r>
      <w:r>
        <w:rPr>
          <w:rFonts w:hAnsi="ＭＳ ゴシック"/>
        </w:rPr>
        <w:t>20</w:t>
      </w:r>
      <w:r>
        <w:rPr>
          <w:rFonts w:hAnsi="ＭＳ ゴシック" w:hint="eastAsia"/>
        </w:rPr>
        <w:t>条関係</w:t>
      </w:r>
      <w:r>
        <w:rPr>
          <w:rFonts w:hAnsi="ＭＳ ゴシック"/>
        </w:rPr>
        <w:t>)</w:t>
      </w:r>
    </w:p>
    <w:p w14:paraId="11676460" w14:textId="77777777" w:rsidR="00D21CF2" w:rsidRDefault="00D21CF2">
      <w:pPr>
        <w:jc w:val="center"/>
        <w:rPr>
          <w:rFonts w:hAnsi="ＭＳ ゴシック"/>
        </w:rPr>
      </w:pPr>
      <w:r>
        <w:rPr>
          <w:rFonts w:hAnsi="ＭＳ ゴシック" w:hint="eastAsia"/>
          <w:spacing w:val="40"/>
        </w:rPr>
        <w:t>補助金等交付請求</w:t>
      </w:r>
      <w:r>
        <w:rPr>
          <w:rFonts w:hAnsi="ＭＳ ゴシック" w:hint="eastAsia"/>
        </w:rPr>
        <w:t>書</w:t>
      </w:r>
    </w:p>
    <w:p w14:paraId="46827870" w14:textId="77777777" w:rsidR="00D21CF2" w:rsidRDefault="00D21CF2">
      <w:pPr>
        <w:jc w:val="right"/>
        <w:rPr>
          <w:rFonts w:hAnsi="ＭＳ ゴシック"/>
        </w:rPr>
      </w:pPr>
      <w:r>
        <w:rPr>
          <w:rFonts w:hAnsi="ＭＳ ゴシック" w:hint="eastAsia"/>
        </w:rPr>
        <w:t xml:space="preserve">年　　月　　日　　</w:t>
      </w:r>
    </w:p>
    <w:p w14:paraId="1653380F" w14:textId="77777777" w:rsidR="00D21CF2" w:rsidRDefault="00D21CF2">
      <w:pPr>
        <w:rPr>
          <w:rFonts w:hAnsi="ＭＳ ゴシック"/>
        </w:rPr>
      </w:pPr>
    </w:p>
    <w:p w14:paraId="119A42FC" w14:textId="77777777" w:rsidR="00D21CF2" w:rsidRDefault="00D21CF2">
      <w:pPr>
        <w:rPr>
          <w:rFonts w:hAnsi="ＭＳ ゴシック"/>
        </w:rPr>
      </w:pPr>
      <w:r>
        <w:rPr>
          <w:rFonts w:hAnsi="ＭＳ ゴシック" w:hint="eastAsia"/>
        </w:rPr>
        <w:t xml:space="preserve">　瀬戸内市長　　　　様</w:t>
      </w:r>
    </w:p>
    <w:p w14:paraId="6608857A" w14:textId="77777777" w:rsidR="00D21CF2" w:rsidRDefault="00D21CF2">
      <w:pPr>
        <w:rPr>
          <w:rFonts w:hAnsi="ＭＳ ゴシック"/>
        </w:rPr>
      </w:pPr>
    </w:p>
    <w:p w14:paraId="6FF5818B" w14:textId="77777777" w:rsidR="00D21CF2" w:rsidRDefault="00D21CF2">
      <w:pPr>
        <w:jc w:val="right"/>
        <w:rPr>
          <w:rFonts w:hAnsi="ＭＳ ゴシック"/>
        </w:rPr>
      </w:pPr>
      <w:r>
        <w:rPr>
          <w:rFonts w:hAnsi="ＭＳ ゴシック" w:hint="eastAsia"/>
        </w:rPr>
        <w:t xml:space="preserve">補助事業者等　　　　　　　　　　　　　</w:t>
      </w:r>
    </w:p>
    <w:p w14:paraId="3877A4BD" w14:textId="77777777" w:rsidR="00D21CF2" w:rsidRDefault="00D21CF2">
      <w:pPr>
        <w:jc w:val="right"/>
        <w:rPr>
          <w:rFonts w:hAnsi="ＭＳ ゴシック"/>
        </w:rPr>
      </w:pPr>
      <w:r>
        <w:rPr>
          <w:rFonts w:hAnsi="ＭＳ ゴシック" w:hint="eastAsia"/>
        </w:rPr>
        <w:t xml:space="preserve">住所又は所在地　　　　　　　　　　　</w:t>
      </w: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6"/>
        <w:gridCol w:w="1512"/>
        <w:gridCol w:w="2388"/>
      </w:tblGrid>
      <w:tr w:rsidR="00D21CF2" w14:paraId="657B63A4" w14:textId="77777777">
        <w:tblPrEx>
          <w:tblCellMar>
            <w:top w:w="0" w:type="dxa"/>
            <w:bottom w:w="0" w:type="dxa"/>
          </w:tblCellMar>
        </w:tblPrEx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7A839" w14:textId="71E4F8D1" w:rsidR="00D21CF2" w:rsidRDefault="00F21951">
            <w:pPr>
              <w:jc w:val="center"/>
              <w:rPr>
                <w:rFonts w:hAnsi="ＭＳ ゴシック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132A8553" wp14:editId="229965D9">
                      <wp:simplePos x="0" y="0"/>
                      <wp:positionH relativeFrom="column">
                        <wp:posOffset>4951095</wp:posOffset>
                      </wp:positionH>
                      <wp:positionV relativeFrom="paragraph">
                        <wp:posOffset>179705</wp:posOffset>
                      </wp:positionV>
                      <wp:extent cx="152400" cy="152400"/>
                      <wp:effectExtent l="0" t="0" r="0" b="0"/>
                      <wp:wrapNone/>
                      <wp:docPr id="1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E7FB4F3" id="Oval 2" o:spid="_x0000_s1026" style="position:absolute;left:0;text-align:left;margin-left:389.85pt;margin-top:14.15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" o:allowincell="f" filled="f" strokeweight=".5pt"/>
                  </w:pict>
                </mc:Fallback>
              </mc:AlternateContent>
            </w:r>
            <w:r w:rsidR="00D21CF2">
              <w:rPr>
                <w:rFonts w:hAnsi="ＭＳ ゴシック" w:hint="eastAsia"/>
              </w:rPr>
              <w:t xml:space="preserve">　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D6A14" w14:textId="77777777" w:rsidR="00D21CF2" w:rsidRDefault="00D21CF2">
            <w:pPr>
              <w:ind w:left="-100" w:right="-100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氏名又は団体名及び代表者氏名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B2CCC" w14:textId="77777777" w:rsidR="00D21CF2" w:rsidRDefault="00D21CF2">
            <w:pPr>
              <w:ind w:left="-100" w:right="-100"/>
              <w:jc w:val="center"/>
              <w:rPr>
                <w:rFonts w:hAnsi="ＭＳ ゴシック"/>
              </w:rPr>
            </w:pPr>
          </w:p>
          <w:p w14:paraId="46527C67" w14:textId="77777777" w:rsidR="00D21CF2" w:rsidRDefault="00D21CF2">
            <w:pPr>
              <w:ind w:left="-100" w:right="-100"/>
              <w:jc w:val="center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　　　　　　　　印　　</w:t>
            </w:r>
          </w:p>
        </w:tc>
      </w:tr>
    </w:tbl>
    <w:p w14:paraId="49AA7DD1" w14:textId="77777777" w:rsidR="00D21CF2" w:rsidRDefault="00D21CF2">
      <w:pPr>
        <w:rPr>
          <w:rFonts w:hAnsi="ＭＳ ゴシック"/>
        </w:rPr>
      </w:pPr>
    </w:p>
    <w:p w14:paraId="2CA9A2B4" w14:textId="77777777" w:rsidR="00D21CF2" w:rsidRDefault="00D21CF2">
      <w:pPr>
        <w:spacing w:after="120"/>
        <w:rPr>
          <w:rFonts w:hAnsi="ＭＳ ゴシック"/>
        </w:rPr>
      </w:pPr>
      <w:r>
        <w:rPr>
          <w:rFonts w:hAnsi="ＭＳ ゴシック" w:hint="eastAsia"/>
        </w:rPr>
        <w:t xml:space="preserve">　瀬戸内市補助金等交付規則第</w:t>
      </w:r>
      <w:r>
        <w:rPr>
          <w:rFonts w:hAnsi="ＭＳ ゴシック"/>
        </w:rPr>
        <w:t>20</w:t>
      </w:r>
      <w:r>
        <w:rPr>
          <w:rFonts w:hAnsi="ＭＳ ゴシック" w:hint="eastAsia"/>
        </w:rPr>
        <w:t>条第</w:t>
      </w:r>
      <w:r>
        <w:rPr>
          <w:rFonts w:hAnsi="ＭＳ ゴシック"/>
        </w:rPr>
        <w:t>2</w:t>
      </w:r>
      <w:r>
        <w:rPr>
          <w:rFonts w:hAnsi="ＭＳ ゴシック" w:hint="eastAsia"/>
        </w:rPr>
        <w:t>項の規定により、次のとおり請求します。</w:t>
      </w: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408"/>
        <w:gridCol w:w="1320"/>
        <w:gridCol w:w="1128"/>
        <w:gridCol w:w="1872"/>
        <w:gridCol w:w="2508"/>
      </w:tblGrid>
      <w:tr w:rsidR="00D21CF2" w14:paraId="3E9157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68" w:type="dxa"/>
            <w:gridSpan w:val="2"/>
            <w:vAlign w:val="center"/>
          </w:tcPr>
          <w:p w14:paraId="02D39CD3" w14:textId="77777777" w:rsidR="00D21CF2" w:rsidRDefault="00D21CF2">
            <w:pPr>
              <w:jc w:val="distribute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指令年月日</w:t>
            </w:r>
          </w:p>
        </w:tc>
        <w:tc>
          <w:tcPr>
            <w:tcW w:w="2448" w:type="dxa"/>
            <w:gridSpan w:val="2"/>
            <w:vAlign w:val="center"/>
          </w:tcPr>
          <w:p w14:paraId="0B33FE6E" w14:textId="77777777" w:rsidR="00D21CF2" w:rsidRDefault="00D21CF2">
            <w:pPr>
              <w:spacing w:before="160" w:after="160"/>
              <w:jc w:val="right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年　　月　　日</w:t>
            </w:r>
          </w:p>
        </w:tc>
        <w:tc>
          <w:tcPr>
            <w:tcW w:w="1872" w:type="dxa"/>
            <w:tcBorders>
              <w:left w:val="nil"/>
            </w:tcBorders>
            <w:vAlign w:val="center"/>
          </w:tcPr>
          <w:p w14:paraId="64B48925" w14:textId="77777777" w:rsidR="00D21CF2" w:rsidRDefault="00D21CF2">
            <w:pPr>
              <w:spacing w:before="160" w:after="160"/>
              <w:jc w:val="distribute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指令番号</w:t>
            </w:r>
          </w:p>
        </w:tc>
        <w:tc>
          <w:tcPr>
            <w:tcW w:w="2508" w:type="dxa"/>
            <w:vAlign w:val="center"/>
          </w:tcPr>
          <w:p w14:paraId="7CFE3056" w14:textId="77777777" w:rsidR="00D21CF2" w:rsidRDefault="00D21CF2">
            <w:pPr>
              <w:spacing w:before="160" w:after="160"/>
              <w:jc w:val="center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第　　　　　号</w:t>
            </w:r>
          </w:p>
        </w:tc>
      </w:tr>
      <w:tr w:rsidR="00D21CF2" w14:paraId="68105C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68" w:type="dxa"/>
            <w:gridSpan w:val="2"/>
            <w:vAlign w:val="center"/>
          </w:tcPr>
          <w:p w14:paraId="68D0876F" w14:textId="77777777" w:rsidR="00D21CF2" w:rsidRDefault="00D21CF2">
            <w:pPr>
              <w:jc w:val="distribute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補助年度</w:t>
            </w:r>
          </w:p>
        </w:tc>
        <w:tc>
          <w:tcPr>
            <w:tcW w:w="2448" w:type="dxa"/>
            <w:gridSpan w:val="2"/>
            <w:vAlign w:val="center"/>
          </w:tcPr>
          <w:p w14:paraId="22E89D92" w14:textId="77777777" w:rsidR="00D21CF2" w:rsidRDefault="00D21CF2">
            <w:pPr>
              <w:jc w:val="right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年度</w:t>
            </w:r>
          </w:p>
        </w:tc>
        <w:tc>
          <w:tcPr>
            <w:tcW w:w="1872" w:type="dxa"/>
            <w:tcBorders>
              <w:left w:val="nil"/>
            </w:tcBorders>
            <w:vAlign w:val="center"/>
          </w:tcPr>
          <w:p w14:paraId="50F1A143" w14:textId="77777777" w:rsidR="00D21CF2" w:rsidRDefault="00D21CF2">
            <w:pPr>
              <w:jc w:val="distribute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補助金等の名称</w:t>
            </w:r>
          </w:p>
        </w:tc>
        <w:tc>
          <w:tcPr>
            <w:tcW w:w="2508" w:type="dxa"/>
            <w:vAlign w:val="center"/>
          </w:tcPr>
          <w:p w14:paraId="60C45C28" w14:textId="77777777" w:rsidR="00D21CF2" w:rsidRDefault="00D21CF2">
            <w:pPr>
              <w:spacing w:before="160" w:after="160"/>
              <w:jc w:val="center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　</w:t>
            </w:r>
          </w:p>
        </w:tc>
      </w:tr>
      <w:tr w:rsidR="00D21CF2" w14:paraId="7468C9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88" w:type="dxa"/>
            <w:gridSpan w:val="3"/>
            <w:vAlign w:val="center"/>
          </w:tcPr>
          <w:p w14:paraId="56A81951" w14:textId="77777777" w:rsidR="00D21CF2" w:rsidRDefault="00D21CF2">
            <w:pPr>
              <w:jc w:val="distribute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補助事業等の名称</w:t>
            </w:r>
          </w:p>
        </w:tc>
        <w:tc>
          <w:tcPr>
            <w:tcW w:w="5508" w:type="dxa"/>
            <w:gridSpan w:val="3"/>
            <w:vAlign w:val="center"/>
          </w:tcPr>
          <w:p w14:paraId="09E013EB" w14:textId="77777777" w:rsidR="00D21CF2" w:rsidRDefault="00D21CF2">
            <w:pPr>
              <w:spacing w:before="160" w:after="160"/>
              <w:jc w:val="center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　</w:t>
            </w:r>
          </w:p>
        </w:tc>
      </w:tr>
      <w:tr w:rsidR="00D21CF2" w14:paraId="523AAC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60" w:type="dxa"/>
            <w:tcBorders>
              <w:right w:val="nil"/>
            </w:tcBorders>
            <w:vAlign w:val="center"/>
          </w:tcPr>
          <w:p w14:paraId="730831DB" w14:textId="77777777" w:rsidR="00D21CF2" w:rsidRDefault="00D21CF2">
            <w:pPr>
              <w:ind w:right="-100"/>
              <w:jc w:val="distribute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補助金等の</w:t>
            </w:r>
          </w:p>
        </w:tc>
        <w:tc>
          <w:tcPr>
            <w:tcW w:w="1728" w:type="dxa"/>
            <w:gridSpan w:val="2"/>
            <w:tcBorders>
              <w:left w:val="nil"/>
            </w:tcBorders>
            <w:vAlign w:val="center"/>
          </w:tcPr>
          <w:p w14:paraId="1C6D9B77" w14:textId="77777777" w:rsidR="00D21CF2" w:rsidRDefault="00D21CF2">
            <w:pPr>
              <w:spacing w:after="60"/>
              <w:ind w:left="-100"/>
              <w:jc w:val="distribute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交付決定通知額</w:t>
            </w:r>
          </w:p>
          <w:p w14:paraId="33F1F647" w14:textId="77777777" w:rsidR="00D21CF2" w:rsidRDefault="00D21CF2">
            <w:pPr>
              <w:ind w:left="-100"/>
              <w:jc w:val="distribute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交付確定額</w:t>
            </w:r>
          </w:p>
        </w:tc>
        <w:tc>
          <w:tcPr>
            <w:tcW w:w="5508" w:type="dxa"/>
            <w:gridSpan w:val="3"/>
            <w:vAlign w:val="center"/>
          </w:tcPr>
          <w:p w14:paraId="6481D7A9" w14:textId="77777777" w:rsidR="00D21CF2" w:rsidRDefault="00D21CF2">
            <w:pPr>
              <w:spacing w:before="120" w:after="60"/>
              <w:jc w:val="right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円　　　　</w:t>
            </w:r>
          </w:p>
          <w:p w14:paraId="643B4E60" w14:textId="77777777" w:rsidR="00D21CF2" w:rsidRDefault="00D21CF2">
            <w:pPr>
              <w:spacing w:after="120"/>
              <w:jc w:val="right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円　　　　</w:t>
            </w:r>
          </w:p>
        </w:tc>
      </w:tr>
      <w:tr w:rsidR="00D21CF2" w14:paraId="71EFB8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88" w:type="dxa"/>
            <w:gridSpan w:val="3"/>
            <w:vAlign w:val="center"/>
          </w:tcPr>
          <w:p w14:paraId="30067B05" w14:textId="77777777" w:rsidR="00D21CF2" w:rsidRDefault="00D21CF2">
            <w:pPr>
              <w:jc w:val="distribute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補助金等の既交付額</w:t>
            </w:r>
          </w:p>
        </w:tc>
        <w:tc>
          <w:tcPr>
            <w:tcW w:w="5508" w:type="dxa"/>
            <w:gridSpan w:val="3"/>
            <w:vAlign w:val="center"/>
          </w:tcPr>
          <w:p w14:paraId="03AA3567" w14:textId="77777777" w:rsidR="00D21CF2" w:rsidRDefault="00D21CF2">
            <w:pPr>
              <w:spacing w:before="120" w:after="60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　　　　　年　　月　　日交付　　　　　　円</w:t>
            </w:r>
          </w:p>
          <w:p w14:paraId="33CF67F1" w14:textId="77777777" w:rsidR="00D21CF2" w:rsidRDefault="00D21CF2">
            <w:pPr>
              <w:spacing w:after="60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　　　　　年　　月　　日交付　　　　　　円</w:t>
            </w:r>
          </w:p>
          <w:p w14:paraId="36D352E1" w14:textId="77777777" w:rsidR="00D21CF2" w:rsidRDefault="00D21CF2">
            <w:pPr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　　　　　年　　月　　日交付　　　　　　円</w:t>
            </w:r>
          </w:p>
          <w:p w14:paraId="641F62C5" w14:textId="77777777" w:rsidR="00D21CF2" w:rsidRDefault="00D21CF2">
            <w:pPr>
              <w:rPr>
                <w:rFonts w:hAnsi="ＭＳ ゴシック"/>
              </w:rPr>
            </w:pPr>
          </w:p>
          <w:p w14:paraId="231D0206" w14:textId="77777777" w:rsidR="00D21CF2" w:rsidRDefault="00D21CF2">
            <w:pPr>
              <w:rPr>
                <w:rFonts w:hAnsi="ＭＳ ゴシック"/>
              </w:rPr>
            </w:pPr>
          </w:p>
          <w:p w14:paraId="2AE36D95" w14:textId="77777777" w:rsidR="00D21CF2" w:rsidRDefault="00D21CF2">
            <w:pPr>
              <w:spacing w:after="120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　　　　　　　　計　　　　　　　　　　　円</w:t>
            </w:r>
          </w:p>
        </w:tc>
      </w:tr>
      <w:tr w:rsidR="00D21CF2" w14:paraId="18FA28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88" w:type="dxa"/>
            <w:gridSpan w:val="3"/>
            <w:vAlign w:val="center"/>
          </w:tcPr>
          <w:p w14:paraId="149761F4" w14:textId="77777777" w:rsidR="00D21CF2" w:rsidRDefault="00D21CF2">
            <w:pPr>
              <w:jc w:val="distribute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今回交付請求額</w:t>
            </w:r>
          </w:p>
        </w:tc>
        <w:tc>
          <w:tcPr>
            <w:tcW w:w="5508" w:type="dxa"/>
            <w:gridSpan w:val="3"/>
            <w:vAlign w:val="center"/>
          </w:tcPr>
          <w:p w14:paraId="0E95841E" w14:textId="77777777" w:rsidR="00D21CF2" w:rsidRDefault="00D21CF2">
            <w:pPr>
              <w:spacing w:before="160" w:after="160"/>
              <w:jc w:val="right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円　　　　</w:t>
            </w:r>
          </w:p>
        </w:tc>
      </w:tr>
      <w:tr w:rsidR="00D21CF2" w14:paraId="3B3770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88" w:type="dxa"/>
            <w:gridSpan w:val="3"/>
            <w:vAlign w:val="center"/>
          </w:tcPr>
          <w:p w14:paraId="4FEC9F0E" w14:textId="77777777" w:rsidR="00D21CF2" w:rsidRDefault="00D21CF2">
            <w:pPr>
              <w:jc w:val="distribute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未交付額</w:t>
            </w:r>
          </w:p>
        </w:tc>
        <w:tc>
          <w:tcPr>
            <w:tcW w:w="5508" w:type="dxa"/>
            <w:gridSpan w:val="3"/>
            <w:vAlign w:val="center"/>
          </w:tcPr>
          <w:p w14:paraId="439EB94C" w14:textId="77777777" w:rsidR="00D21CF2" w:rsidRDefault="00D21CF2">
            <w:pPr>
              <w:spacing w:before="160" w:after="160"/>
              <w:jc w:val="right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円　　　　</w:t>
            </w:r>
          </w:p>
        </w:tc>
      </w:tr>
      <w:tr w:rsidR="00D21CF2" w14:paraId="19148B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88" w:type="dxa"/>
            <w:gridSpan w:val="3"/>
            <w:vAlign w:val="center"/>
          </w:tcPr>
          <w:p w14:paraId="58F4FA09" w14:textId="77777777" w:rsidR="00D21CF2" w:rsidRDefault="00D21CF2">
            <w:pPr>
              <w:jc w:val="distribute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添付書類</w:t>
            </w:r>
          </w:p>
        </w:tc>
        <w:tc>
          <w:tcPr>
            <w:tcW w:w="5508" w:type="dxa"/>
            <w:gridSpan w:val="3"/>
            <w:vAlign w:val="center"/>
          </w:tcPr>
          <w:p w14:paraId="49290A5A" w14:textId="77777777" w:rsidR="00D21CF2" w:rsidRDefault="00D21CF2">
            <w:pPr>
              <w:spacing w:before="120"/>
              <w:ind w:left="114" w:hanging="114"/>
              <w:rPr>
                <w:rFonts w:hAnsi="ＭＳ ゴシック"/>
              </w:rPr>
            </w:pPr>
            <w:r>
              <w:rPr>
                <w:rFonts w:hAnsi="ＭＳ ゴシック"/>
              </w:rPr>
              <w:t>1</w:t>
            </w:r>
            <w:r>
              <w:rPr>
                <w:rFonts w:hAnsi="ＭＳ ゴシック" w:hint="eastAsia"/>
              </w:rPr>
              <w:t xml:space="preserve">　補助金等交付決定通知書又は補助金等確定通知書の写し</w:t>
            </w:r>
          </w:p>
          <w:p w14:paraId="467F0BCA" w14:textId="77777777" w:rsidR="00D21CF2" w:rsidRDefault="00D21CF2">
            <w:pPr>
              <w:ind w:left="114" w:hanging="114"/>
              <w:rPr>
                <w:rFonts w:hAnsi="ＭＳ ゴシック"/>
              </w:rPr>
            </w:pPr>
            <w:r>
              <w:rPr>
                <w:rFonts w:hAnsi="ＭＳ ゴシック"/>
              </w:rPr>
              <w:t>2</w:t>
            </w:r>
          </w:p>
          <w:p w14:paraId="12F43035" w14:textId="77777777" w:rsidR="00D21CF2" w:rsidRDefault="00D21CF2">
            <w:pPr>
              <w:rPr>
                <w:rFonts w:hAnsi="ＭＳ ゴシック"/>
              </w:rPr>
            </w:pPr>
          </w:p>
          <w:p w14:paraId="3CEA2357" w14:textId="77777777" w:rsidR="00D21CF2" w:rsidRDefault="00D21CF2">
            <w:pPr>
              <w:rPr>
                <w:rFonts w:hAnsi="ＭＳ ゴシック"/>
              </w:rPr>
            </w:pPr>
          </w:p>
          <w:p w14:paraId="7D5AA262" w14:textId="77777777" w:rsidR="00D21CF2" w:rsidRDefault="00D21CF2">
            <w:pPr>
              <w:rPr>
                <w:rFonts w:hAnsi="ＭＳ ゴシック"/>
              </w:rPr>
            </w:pPr>
          </w:p>
        </w:tc>
      </w:tr>
    </w:tbl>
    <w:p w14:paraId="4433D2CB" w14:textId="77777777" w:rsidR="00D21CF2" w:rsidRDefault="00D21CF2"/>
    <w:sectPr w:rsidR="00D21CF2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F3CB0" w14:textId="77777777" w:rsidR="00D21CF2" w:rsidRDefault="00D21CF2" w:rsidP="000E5541">
      <w:r>
        <w:separator/>
      </w:r>
    </w:p>
  </w:endnote>
  <w:endnote w:type="continuationSeparator" w:id="0">
    <w:p w14:paraId="3459B43F" w14:textId="77777777" w:rsidR="00D21CF2" w:rsidRDefault="00D21CF2" w:rsidP="000E5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970E1" w14:textId="77777777" w:rsidR="00D21CF2" w:rsidRDefault="00D21CF2" w:rsidP="000E5541">
      <w:r>
        <w:separator/>
      </w:r>
    </w:p>
  </w:footnote>
  <w:footnote w:type="continuationSeparator" w:id="0">
    <w:p w14:paraId="12FA4DC1" w14:textId="77777777" w:rsidR="00D21CF2" w:rsidRDefault="00D21CF2" w:rsidP="000E55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0"/>
  <w:characterSpacingControl w:val="doNotCompress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CF2"/>
    <w:rsid w:val="000E5541"/>
    <w:rsid w:val="00C33AC5"/>
    <w:rsid w:val="00D21CF2"/>
    <w:rsid w:val="00F21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C0C7170"/>
  <w14:defaultImageDpi w14:val="0"/>
  <w15:docId w15:val="{41D8F996-7919-4EA4-9186-871D466D1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hida\&#12487;&#12473;&#12463;&#12488;&#12483;&#12503;\&#20449;&#30000;&#32244;&#32722;&#29992;\RB-EF&#12504;&#12483;&#12480;&#12540;&#12354;&#12426;\RB-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RB-EF.dot</Template>
  <TotalTime>1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二丹　裕樹</cp:lastModifiedBy>
  <cp:revision>2</cp:revision>
  <dcterms:created xsi:type="dcterms:W3CDTF">2026-08-31T06:23:00Z</dcterms:created>
  <dcterms:modified xsi:type="dcterms:W3CDTF">2026-08-31T06:23:00Z</dcterms:modified>
</cp:coreProperties>
</file>